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788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984"/>
        <w:gridCol w:w="454"/>
        <w:gridCol w:w="697"/>
        <w:gridCol w:w="3471"/>
        <w:gridCol w:w="654"/>
        <w:gridCol w:w="639"/>
      </w:tblGrid>
      <w:tr w:rsidR="00EB73FA" w:rsidRPr="00EB73FA" w:rsidTr="00EB73FA">
        <w:trPr>
          <w:trHeight w:val="315"/>
        </w:trPr>
        <w:tc>
          <w:tcPr>
            <w:tcW w:w="78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73FA" w:rsidRPr="00EB73FA" w:rsidRDefault="00EB73FA" w:rsidP="00EB7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B73FA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fr-FR"/>
              </w:rPr>
              <w:t xml:space="preserve">17è Festival International d'Echecs de </w:t>
            </w:r>
            <w:proofErr w:type="spellStart"/>
            <w:r w:rsidRPr="00EB73FA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fr-FR"/>
              </w:rPr>
              <w:t>Chefchaouen</w:t>
            </w:r>
            <w:proofErr w:type="spellEnd"/>
          </w:p>
          <w:p w:rsidR="00EB73FA" w:rsidRPr="00EB73FA" w:rsidRDefault="00EB73FA" w:rsidP="00EB7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B73FA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fr-FR"/>
              </w:rPr>
              <w:t>Marathon de blitz</w:t>
            </w:r>
          </w:p>
          <w:p w:rsidR="00EB73FA" w:rsidRPr="00EB73FA" w:rsidRDefault="00EB73FA" w:rsidP="00EB73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B73FA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(23-29 Juillet 2018)</w:t>
            </w:r>
          </w:p>
          <w:p w:rsidR="00EB73FA" w:rsidRPr="00EB73FA" w:rsidRDefault="00EB73FA" w:rsidP="00EB73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B73FA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 xml:space="preserve">Le GM </w:t>
            </w:r>
            <w:proofErr w:type="spellStart"/>
            <w:r w:rsidRPr="00EB73FA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HeshamAbdelrahman</w:t>
            </w:r>
            <w:proofErr w:type="spellEnd"/>
            <w:r w:rsidRPr="00EB73FA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 xml:space="preserve"> (EGY) a remporté, Jeudi 26 Juillet 2018 le Marathon de BLITZ de la 17è édition du Festival </w:t>
            </w:r>
            <w:proofErr w:type="spellStart"/>
            <w:r w:rsidRPr="00EB73FA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nternational</w:t>
            </w:r>
            <w:proofErr w:type="spellEnd"/>
            <w:r w:rsidRPr="00EB73FA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 xml:space="preserve"> d'</w:t>
            </w:r>
            <w:proofErr w:type="spellStart"/>
            <w:r w:rsidRPr="00EB73FA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echecs</w:t>
            </w:r>
            <w:proofErr w:type="spellEnd"/>
            <w:r w:rsidRPr="00EB73FA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 xml:space="preserve"> de la ville de </w:t>
            </w:r>
            <w:proofErr w:type="spellStart"/>
            <w:r w:rsidRPr="00EB73FA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Chefchaouen</w:t>
            </w:r>
            <w:proofErr w:type="spellEnd"/>
            <w:r w:rsidRPr="00EB73FA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 xml:space="preserve"> en </w:t>
            </w:r>
            <w:proofErr w:type="spellStart"/>
            <w:r w:rsidRPr="00EB73FA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ex-aequo</w:t>
            </w:r>
            <w:proofErr w:type="spellEnd"/>
            <w:r w:rsidRPr="00EB73FA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 xml:space="preserve"> avec le GM </w:t>
            </w:r>
            <w:proofErr w:type="spellStart"/>
            <w:r w:rsidRPr="00EB73FA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StrikovicAleksa</w:t>
            </w:r>
            <w:proofErr w:type="spellEnd"/>
            <w:r w:rsidRPr="00EB73FA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 xml:space="preserve"> (SRB) et le MI </w:t>
            </w:r>
            <w:proofErr w:type="spellStart"/>
            <w:r w:rsidRPr="00EB73FA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FawzyAdham</w:t>
            </w:r>
            <w:proofErr w:type="spellEnd"/>
            <w:r w:rsidRPr="00EB73FA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 xml:space="preserve"> (EGY). avec 11 pts.</w:t>
            </w:r>
          </w:p>
          <w:p w:rsidR="00EB73FA" w:rsidRPr="00EB73FA" w:rsidRDefault="00EB73FA" w:rsidP="00EB73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B73FA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La compétition a connu la participation de 254 joueurs (ses) représentant 13 pays, et s'est déroulée en 13 rondes , système Suisse accéléré, avec la cadence de 3 mn + 2s/c.</w:t>
            </w:r>
          </w:p>
          <w:p w:rsidR="00EB73FA" w:rsidRPr="00EB73FA" w:rsidRDefault="00EB73FA" w:rsidP="00EB73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B73FA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les résultats final sur:</w:t>
            </w:r>
          </w:p>
          <w:p w:rsidR="00EB73FA" w:rsidRDefault="00E14E74" w:rsidP="00EB73FA">
            <w:hyperlink r:id="rId4" w:history="1">
              <w:r w:rsidR="00EB73FA" w:rsidRPr="00EB73FA">
                <w:rPr>
                  <w:rFonts w:ascii="Arial" w:eastAsia="Times New Roman" w:hAnsi="Arial" w:cs="Arial"/>
                  <w:color w:val="0000FF"/>
                  <w:sz w:val="26"/>
                  <w:szCs w:val="26"/>
                  <w:u w:val="single"/>
                  <w:lang w:eastAsia="fr-FR"/>
                </w:rPr>
                <w:t>http://chess-results.com/tnr368625.aspx?lan=20</w:t>
              </w:r>
            </w:hyperlink>
          </w:p>
          <w:p w:rsidR="00EB73FA" w:rsidRPr="00EB73FA" w:rsidRDefault="00EB73FA" w:rsidP="00EB73F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EB73FA" w:rsidRPr="00EB73FA" w:rsidTr="00EB73FA">
        <w:trPr>
          <w:trHeight w:val="360"/>
        </w:trPr>
        <w:tc>
          <w:tcPr>
            <w:tcW w:w="78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73FA" w:rsidRPr="00EB73FA" w:rsidRDefault="00EB73FA" w:rsidP="00EB73F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EB73FA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26-juil-18</w:t>
            </w:r>
          </w:p>
        </w:tc>
      </w:tr>
      <w:tr w:rsidR="00EB73FA" w:rsidRPr="00EB73FA" w:rsidTr="00EB73FA">
        <w:trPr>
          <w:trHeight w:val="540"/>
        </w:trPr>
        <w:tc>
          <w:tcPr>
            <w:tcW w:w="78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73FA" w:rsidRPr="00EB73FA" w:rsidRDefault="00EB73FA" w:rsidP="00EB73F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44"/>
                <w:szCs w:val="44"/>
                <w:lang w:eastAsia="fr-FR"/>
              </w:rPr>
            </w:pPr>
            <w:r w:rsidRPr="00EB73FA">
              <w:rPr>
                <w:rFonts w:ascii="Arial" w:eastAsia="Times New Roman" w:hAnsi="Arial" w:cs="Arial"/>
                <w:sz w:val="44"/>
                <w:szCs w:val="44"/>
                <w:lang w:eastAsia="fr-FR"/>
              </w:rPr>
              <w:t>MARATHON DE BLITZ</w:t>
            </w:r>
          </w:p>
        </w:tc>
      </w:tr>
      <w:tr w:rsidR="00EB73FA" w:rsidRPr="00EB73FA" w:rsidTr="00EB73FA">
        <w:trPr>
          <w:trHeight w:val="315"/>
        </w:trPr>
        <w:tc>
          <w:tcPr>
            <w:tcW w:w="78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73FA" w:rsidRPr="00EB73FA" w:rsidRDefault="00EB73FA" w:rsidP="00EB73F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EB73FA" w:rsidRPr="00EB73FA" w:rsidTr="00EB73FA">
        <w:trPr>
          <w:trHeight w:val="420"/>
        </w:trPr>
        <w:tc>
          <w:tcPr>
            <w:tcW w:w="78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73FA" w:rsidRPr="00EB73FA" w:rsidRDefault="00EB73FA" w:rsidP="00EB73F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fr-FR"/>
              </w:rPr>
            </w:pPr>
            <w:r w:rsidRPr="00EB73FA">
              <w:rPr>
                <w:rFonts w:ascii="Arial" w:eastAsia="Times New Roman" w:hAnsi="Arial" w:cs="Arial"/>
                <w:sz w:val="32"/>
                <w:szCs w:val="32"/>
                <w:lang w:eastAsia="fr-FR"/>
              </w:rPr>
              <w:t>LES GAGNANTS</w:t>
            </w:r>
          </w:p>
        </w:tc>
      </w:tr>
      <w:tr w:rsidR="00EB73FA" w:rsidRPr="00EB73FA" w:rsidTr="00EB73FA">
        <w:trPr>
          <w:trHeight w:val="315"/>
        </w:trPr>
        <w:tc>
          <w:tcPr>
            <w:tcW w:w="7880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FFFFFF" w:fill="FFFF00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fr-FR"/>
              </w:rPr>
              <w:t xml:space="preserve">PODIUM </w:t>
            </w:r>
          </w:p>
        </w:tc>
      </w:tr>
      <w:tr w:rsidR="00EB73FA" w:rsidRPr="00EB73FA" w:rsidTr="00EB73FA">
        <w:trPr>
          <w:trHeight w:val="315"/>
        </w:trPr>
        <w:tc>
          <w:tcPr>
            <w:tcW w:w="1984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fr-FR"/>
              </w:rPr>
            </w:pPr>
            <w:proofErr w:type="spellStart"/>
            <w:r w:rsidRPr="00EB73FA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fr-FR"/>
              </w:rPr>
              <w:t>Rg</w:t>
            </w:r>
            <w:proofErr w:type="spellEnd"/>
            <w:r w:rsidRPr="00EB73FA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fr-FR"/>
              </w:rPr>
              <w:t>.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fr-FR"/>
              </w:rPr>
              <w:t>TITLE</w:t>
            </w:r>
          </w:p>
        </w:tc>
        <w:tc>
          <w:tcPr>
            <w:tcW w:w="34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fr-FR"/>
              </w:rPr>
              <w:t>nom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fr-FR"/>
              </w:rPr>
            </w:pPr>
            <w:proofErr w:type="spellStart"/>
            <w:r w:rsidRPr="00EB73FA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fr-FR"/>
              </w:rPr>
              <w:t>Élo</w:t>
            </w:r>
            <w:proofErr w:type="spellEnd"/>
          </w:p>
        </w:tc>
        <w:tc>
          <w:tcPr>
            <w:tcW w:w="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fr-FR"/>
              </w:rPr>
              <w:t>FED</w:t>
            </w:r>
          </w:p>
        </w:tc>
      </w:tr>
      <w:tr w:rsidR="00EB73FA" w:rsidRPr="00EB73FA" w:rsidTr="00EB73FA">
        <w:trPr>
          <w:trHeight w:val="315"/>
        </w:trPr>
        <w:tc>
          <w:tcPr>
            <w:tcW w:w="1984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C5D9F1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 xml:space="preserve">1ER 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5D9F1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5D9F1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GM</w:t>
            </w:r>
          </w:p>
        </w:tc>
        <w:tc>
          <w:tcPr>
            <w:tcW w:w="34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5D9F1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proofErr w:type="spellStart"/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Hesham</w:t>
            </w:r>
            <w:proofErr w:type="spellEnd"/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 xml:space="preserve"> ,</w:t>
            </w:r>
            <w:proofErr w:type="spellStart"/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Abdelrahman</w:t>
            </w:r>
            <w:proofErr w:type="spellEnd"/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5D9F1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2402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5D9F1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EGY</w:t>
            </w:r>
          </w:p>
        </w:tc>
      </w:tr>
      <w:tr w:rsidR="00EB73FA" w:rsidRPr="00EB73FA" w:rsidTr="00EB73FA">
        <w:trPr>
          <w:trHeight w:val="315"/>
        </w:trPr>
        <w:tc>
          <w:tcPr>
            <w:tcW w:w="1984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C5D9F1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2EME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5D9F1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5D9F1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GM</w:t>
            </w:r>
          </w:p>
        </w:tc>
        <w:tc>
          <w:tcPr>
            <w:tcW w:w="34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5D9F1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proofErr w:type="spellStart"/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StrikovicAleksa</w:t>
            </w:r>
            <w:proofErr w:type="spellEnd"/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5D9F1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2481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5D9F1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SRB</w:t>
            </w:r>
          </w:p>
        </w:tc>
      </w:tr>
      <w:tr w:rsidR="00EB73FA" w:rsidRPr="00EB73FA" w:rsidTr="00EB73FA">
        <w:trPr>
          <w:trHeight w:val="315"/>
        </w:trPr>
        <w:tc>
          <w:tcPr>
            <w:tcW w:w="1984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C5D9F1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3EME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5D9F1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5D9F1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IM</w:t>
            </w:r>
          </w:p>
        </w:tc>
        <w:tc>
          <w:tcPr>
            <w:tcW w:w="34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5D9F1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proofErr w:type="spellStart"/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FawzyAdham</w:t>
            </w:r>
            <w:proofErr w:type="spellEnd"/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5D9F1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2432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5D9F1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EGY</w:t>
            </w:r>
          </w:p>
        </w:tc>
      </w:tr>
      <w:tr w:rsidR="00EB73FA" w:rsidRPr="00EB73FA" w:rsidTr="00EB73FA">
        <w:trPr>
          <w:trHeight w:val="315"/>
        </w:trPr>
        <w:tc>
          <w:tcPr>
            <w:tcW w:w="1984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C5D9F1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4EME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5D9F1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5D9F1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GM</w:t>
            </w:r>
          </w:p>
        </w:tc>
        <w:tc>
          <w:tcPr>
            <w:tcW w:w="34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5D9F1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proofErr w:type="spellStart"/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LariñoNieto</w:t>
            </w:r>
            <w:proofErr w:type="spellEnd"/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 xml:space="preserve"> David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5D9F1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2423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5D9F1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ESP</w:t>
            </w:r>
          </w:p>
        </w:tc>
      </w:tr>
      <w:tr w:rsidR="00EB73FA" w:rsidRPr="00EB73FA" w:rsidTr="00EB73FA">
        <w:trPr>
          <w:trHeight w:val="315"/>
        </w:trPr>
        <w:tc>
          <w:tcPr>
            <w:tcW w:w="1984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C5D9F1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5EME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5D9F1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5D9F1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GM</w:t>
            </w:r>
          </w:p>
        </w:tc>
        <w:tc>
          <w:tcPr>
            <w:tcW w:w="34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5D9F1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proofErr w:type="spellStart"/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Burmakin</w:t>
            </w:r>
            <w:proofErr w:type="spellEnd"/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 xml:space="preserve"> Vladimir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5D9F1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2490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5D9F1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RUS</w:t>
            </w:r>
          </w:p>
        </w:tc>
      </w:tr>
      <w:tr w:rsidR="00EB73FA" w:rsidRPr="00EB73FA" w:rsidTr="00EB73FA">
        <w:trPr>
          <w:trHeight w:val="315"/>
        </w:trPr>
        <w:tc>
          <w:tcPr>
            <w:tcW w:w="1984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C5D9F1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6EME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5D9F1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5D9F1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IM</w:t>
            </w:r>
          </w:p>
        </w:tc>
        <w:tc>
          <w:tcPr>
            <w:tcW w:w="34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5D9F1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 xml:space="preserve">Gomez </w:t>
            </w:r>
            <w:proofErr w:type="spellStart"/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Ledo</w:t>
            </w:r>
            <w:proofErr w:type="spellEnd"/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 xml:space="preserve"> Roberto Carlos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5D9F1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2443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5D9F1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CUB</w:t>
            </w:r>
          </w:p>
        </w:tc>
      </w:tr>
      <w:tr w:rsidR="00EB73FA" w:rsidRPr="00EB73FA" w:rsidTr="00EB73FA">
        <w:trPr>
          <w:trHeight w:val="315"/>
        </w:trPr>
        <w:tc>
          <w:tcPr>
            <w:tcW w:w="7880" w:type="dxa"/>
            <w:gridSpan w:val="6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FFFFFF" w:fill="FFFF00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fr-FR"/>
              </w:rPr>
              <w:t>CATEGORIES</w:t>
            </w:r>
          </w:p>
        </w:tc>
      </w:tr>
      <w:tr w:rsidR="00EB73FA" w:rsidRPr="00EB73FA" w:rsidTr="00EB73FA">
        <w:trPr>
          <w:trHeight w:val="315"/>
        </w:trPr>
        <w:tc>
          <w:tcPr>
            <w:tcW w:w="1984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proofErr w:type="spellStart"/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Rg</w:t>
            </w:r>
            <w:proofErr w:type="spellEnd"/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.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fr-FR"/>
              </w:rPr>
              <w:t>TITLE</w:t>
            </w:r>
          </w:p>
        </w:tc>
        <w:tc>
          <w:tcPr>
            <w:tcW w:w="34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fr-FR"/>
              </w:rPr>
              <w:t>nom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fr-FR"/>
              </w:rPr>
            </w:pPr>
            <w:proofErr w:type="spellStart"/>
            <w:r w:rsidRPr="00EB73FA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fr-FR"/>
              </w:rPr>
              <w:t>Élo</w:t>
            </w:r>
            <w:proofErr w:type="spellEnd"/>
          </w:p>
        </w:tc>
        <w:tc>
          <w:tcPr>
            <w:tcW w:w="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fr-FR"/>
              </w:rPr>
              <w:t>FED</w:t>
            </w:r>
          </w:p>
        </w:tc>
      </w:tr>
      <w:tr w:rsidR="00EB73FA" w:rsidRPr="00EB73FA" w:rsidTr="00EB73FA">
        <w:trPr>
          <w:trHeight w:val="315"/>
        </w:trPr>
        <w:tc>
          <w:tcPr>
            <w:tcW w:w="1984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C5D9F1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1ER MAROCAIN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5D9F1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13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5D9F1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CM</w:t>
            </w:r>
          </w:p>
        </w:tc>
        <w:tc>
          <w:tcPr>
            <w:tcW w:w="34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5D9F1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HADJ KHOLTI ACHRAF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5D9F1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5D9F1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MAR</w:t>
            </w:r>
          </w:p>
        </w:tc>
      </w:tr>
      <w:tr w:rsidR="00EB73FA" w:rsidRPr="00EB73FA" w:rsidTr="00EB73FA">
        <w:trPr>
          <w:trHeight w:val="315"/>
        </w:trPr>
        <w:tc>
          <w:tcPr>
            <w:tcW w:w="1984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C5D9F1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2E MAROCAIN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5D9F1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16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5D9F1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CM</w:t>
            </w:r>
          </w:p>
        </w:tc>
        <w:tc>
          <w:tcPr>
            <w:tcW w:w="34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5D9F1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BENADDI MOUHCINE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5D9F1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5D9F1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MAR</w:t>
            </w:r>
          </w:p>
        </w:tc>
      </w:tr>
      <w:tr w:rsidR="00EB73FA" w:rsidRPr="00EB73FA" w:rsidTr="00EB73FA">
        <w:trPr>
          <w:trHeight w:val="330"/>
        </w:trPr>
        <w:tc>
          <w:tcPr>
            <w:tcW w:w="198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C5D9F1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1ER LOCAL</w:t>
            </w:r>
          </w:p>
        </w:tc>
        <w:tc>
          <w:tcPr>
            <w:tcW w:w="435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C5D9F1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19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C5D9F1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3471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C5D9F1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RIAN SAAD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C5D9F1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2132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C5D9F1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MAR</w:t>
            </w:r>
          </w:p>
        </w:tc>
      </w:tr>
    </w:tbl>
    <w:p w:rsidR="00451310" w:rsidRDefault="00451310"/>
    <w:p w:rsidR="00EB73FA" w:rsidRDefault="00EB73FA">
      <w:r>
        <w:rPr>
          <w:noProof/>
          <w:lang w:eastAsia="fr-FR"/>
        </w:rPr>
        <w:drawing>
          <wp:inline distT="0" distB="0" distL="0" distR="0">
            <wp:extent cx="4986150" cy="2802835"/>
            <wp:effectExtent l="0" t="0" r="508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17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6449" cy="2814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8162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2482"/>
        <w:gridCol w:w="505"/>
        <w:gridCol w:w="669"/>
        <w:gridCol w:w="3264"/>
        <w:gridCol w:w="627"/>
        <w:gridCol w:w="615"/>
      </w:tblGrid>
      <w:tr w:rsidR="00EB73FA" w:rsidRPr="00EB73FA" w:rsidTr="00451310">
        <w:trPr>
          <w:trHeight w:val="300"/>
        </w:trPr>
        <w:tc>
          <w:tcPr>
            <w:tcW w:w="816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73FA" w:rsidRPr="00EB73FA" w:rsidRDefault="00EB73FA" w:rsidP="00EB7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bookmarkStart w:id="0" w:name="_GoBack"/>
            <w:bookmarkEnd w:id="0"/>
            <w:r w:rsidRPr="00EB73FA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fr-FR"/>
              </w:rPr>
              <w:lastRenderedPageBreak/>
              <w:t xml:space="preserve">17è Festival International d'Echecs de </w:t>
            </w:r>
            <w:proofErr w:type="spellStart"/>
            <w:r w:rsidRPr="00EB73FA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fr-FR"/>
              </w:rPr>
              <w:t>Chefchaouen</w:t>
            </w:r>
            <w:proofErr w:type="spellEnd"/>
          </w:p>
          <w:p w:rsidR="00EB73FA" w:rsidRPr="00EB73FA" w:rsidRDefault="00EB73FA" w:rsidP="00EB7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B73FA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fr-FR"/>
              </w:rPr>
              <w:t>Marathon de blitz</w:t>
            </w:r>
          </w:p>
          <w:p w:rsidR="00EB73FA" w:rsidRPr="00EB73FA" w:rsidRDefault="00EB73FA" w:rsidP="00EB73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B73FA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(23-29 Juillet 2018)</w:t>
            </w:r>
          </w:p>
          <w:p w:rsidR="00EB73FA" w:rsidRPr="00EB73FA" w:rsidRDefault="00EB73FA" w:rsidP="00EB73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B73FA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 xml:space="preserve">Le </w:t>
            </w:r>
            <w:proofErr w:type="spellStart"/>
            <w:r w:rsidRPr="00EB73FA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Tiviakov</w:t>
            </w:r>
            <w:proofErr w:type="spellEnd"/>
            <w:r w:rsidRPr="00EB73FA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 xml:space="preserve"> Sergei (NED) a </w:t>
            </w:r>
            <w:proofErr w:type="spellStart"/>
            <w:r w:rsidRPr="00EB73FA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remporté,Dimanche</w:t>
            </w:r>
            <w:proofErr w:type="spellEnd"/>
            <w:r w:rsidRPr="00EB73FA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 xml:space="preserve"> 29 Juillet 2018 le Tournoi Principal de la 17è édition du Festival </w:t>
            </w:r>
            <w:proofErr w:type="spellStart"/>
            <w:r w:rsidRPr="00EB73FA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nternational</w:t>
            </w:r>
            <w:proofErr w:type="spellEnd"/>
            <w:r w:rsidRPr="00EB73FA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 xml:space="preserve"> d'</w:t>
            </w:r>
            <w:proofErr w:type="spellStart"/>
            <w:r w:rsidRPr="00EB73FA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echecs</w:t>
            </w:r>
            <w:proofErr w:type="spellEnd"/>
            <w:r w:rsidRPr="00EB73FA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 xml:space="preserve"> de la ville de </w:t>
            </w:r>
            <w:proofErr w:type="spellStart"/>
            <w:r w:rsidRPr="00EB73FA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Chefchaouen</w:t>
            </w:r>
            <w:proofErr w:type="spellEnd"/>
            <w:r w:rsidRPr="00EB73FA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 xml:space="preserve"> avec 8.5 pts </w:t>
            </w:r>
            <w:proofErr w:type="spellStart"/>
            <w:r w:rsidRPr="00EB73FA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derière</w:t>
            </w:r>
            <w:proofErr w:type="spellEnd"/>
            <w:r w:rsidRPr="00EB73FA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 xml:space="preserve"> le GM </w:t>
            </w:r>
            <w:proofErr w:type="spellStart"/>
            <w:r w:rsidRPr="00EB73FA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StrikovicAleksa</w:t>
            </w:r>
            <w:proofErr w:type="spellEnd"/>
            <w:r w:rsidRPr="00EB73FA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 xml:space="preserve"> (SRB) et le MI Gomez </w:t>
            </w:r>
            <w:proofErr w:type="spellStart"/>
            <w:r w:rsidRPr="00EB73FA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Ledo</w:t>
            </w:r>
            <w:proofErr w:type="spellEnd"/>
            <w:r w:rsidRPr="00EB73FA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 xml:space="preserve"> Roberto Carlos (CUB). avec 7.5 pts.</w:t>
            </w:r>
          </w:p>
          <w:p w:rsidR="00EB73FA" w:rsidRPr="00EB73FA" w:rsidRDefault="00EB73FA" w:rsidP="00EB73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B73FA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La compétition a connu la participation de 278 joueurs (ses) représentant 13 pays, et s'est déroulée en 13 rondes , système Suisse accéléré, avec la cadence de 90 mn + 30s/c.</w:t>
            </w:r>
          </w:p>
          <w:p w:rsidR="00EB73FA" w:rsidRPr="00EB73FA" w:rsidRDefault="00EB73FA" w:rsidP="00EB73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EB73FA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 xml:space="preserve">les résultats final sur: </w:t>
            </w:r>
          </w:p>
          <w:p w:rsidR="00EB73FA" w:rsidRPr="00EB73FA" w:rsidRDefault="00E14E74" w:rsidP="00EB73F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hyperlink r:id="rId6" w:history="1">
              <w:r w:rsidR="00EB73FA" w:rsidRPr="00EB73FA">
                <w:rPr>
                  <w:rFonts w:ascii="Arial" w:eastAsia="Times New Roman" w:hAnsi="Arial" w:cs="Arial"/>
                  <w:color w:val="0000FF"/>
                  <w:sz w:val="26"/>
                  <w:szCs w:val="26"/>
                  <w:u w:val="single"/>
                  <w:lang w:eastAsia="fr-FR"/>
                </w:rPr>
                <w:t>http://chess-results.com/tnr368913.aspx?lan=20</w:t>
              </w:r>
            </w:hyperlink>
          </w:p>
        </w:tc>
      </w:tr>
      <w:tr w:rsidR="00EB73FA" w:rsidRPr="00EB73FA" w:rsidTr="00451310">
        <w:trPr>
          <w:trHeight w:val="360"/>
        </w:trPr>
        <w:tc>
          <w:tcPr>
            <w:tcW w:w="816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73FA" w:rsidRPr="00EB73FA" w:rsidRDefault="00EB73FA" w:rsidP="00EB73F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EB73FA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DU 23 AU 30 JUILLET 2018</w:t>
            </w:r>
          </w:p>
        </w:tc>
      </w:tr>
      <w:tr w:rsidR="00EB73FA" w:rsidRPr="00EB73FA" w:rsidTr="00451310">
        <w:trPr>
          <w:trHeight w:val="540"/>
        </w:trPr>
        <w:tc>
          <w:tcPr>
            <w:tcW w:w="816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73FA" w:rsidRPr="00EB73FA" w:rsidRDefault="00EB73FA" w:rsidP="00EB73F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44"/>
                <w:szCs w:val="44"/>
                <w:lang w:eastAsia="fr-FR"/>
              </w:rPr>
            </w:pPr>
            <w:r w:rsidRPr="00EB73FA">
              <w:rPr>
                <w:rFonts w:ascii="Arial" w:eastAsia="Times New Roman" w:hAnsi="Arial" w:cs="Arial"/>
                <w:sz w:val="44"/>
                <w:szCs w:val="44"/>
                <w:lang w:eastAsia="fr-FR"/>
              </w:rPr>
              <w:t>TOURNOI PRINCIPAL</w:t>
            </w:r>
          </w:p>
        </w:tc>
      </w:tr>
      <w:tr w:rsidR="00EB73FA" w:rsidRPr="00EB73FA" w:rsidTr="00451310">
        <w:trPr>
          <w:trHeight w:val="255"/>
        </w:trPr>
        <w:tc>
          <w:tcPr>
            <w:tcW w:w="816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73FA" w:rsidRPr="00EB73FA" w:rsidRDefault="00EB73FA" w:rsidP="00EB73F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EB73FA" w:rsidRPr="00EB73FA" w:rsidTr="00451310">
        <w:trPr>
          <w:trHeight w:val="420"/>
        </w:trPr>
        <w:tc>
          <w:tcPr>
            <w:tcW w:w="816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73FA" w:rsidRPr="00EB73FA" w:rsidRDefault="00EB73FA" w:rsidP="00EB73F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fr-FR"/>
              </w:rPr>
            </w:pPr>
            <w:r w:rsidRPr="00EB73FA">
              <w:rPr>
                <w:rFonts w:ascii="Arial" w:eastAsia="Times New Roman" w:hAnsi="Arial" w:cs="Arial"/>
                <w:sz w:val="32"/>
                <w:szCs w:val="32"/>
                <w:lang w:eastAsia="fr-FR"/>
              </w:rPr>
              <w:t>LES GAGNANTS</w:t>
            </w:r>
          </w:p>
        </w:tc>
      </w:tr>
      <w:tr w:rsidR="00EB73FA" w:rsidRPr="00EB73FA" w:rsidTr="00451310">
        <w:trPr>
          <w:trHeight w:val="315"/>
        </w:trPr>
        <w:tc>
          <w:tcPr>
            <w:tcW w:w="8162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FFFFFF" w:fill="FFFF00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fr-FR"/>
              </w:rPr>
              <w:t xml:space="preserve">PODIUM </w:t>
            </w:r>
          </w:p>
        </w:tc>
      </w:tr>
      <w:tr w:rsidR="00EB73FA" w:rsidRPr="00EB73FA" w:rsidTr="00451310">
        <w:trPr>
          <w:trHeight w:val="315"/>
        </w:trPr>
        <w:tc>
          <w:tcPr>
            <w:tcW w:w="2482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fr-FR"/>
              </w:rPr>
            </w:pPr>
            <w:proofErr w:type="spellStart"/>
            <w:r w:rsidRPr="00EB73FA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fr-FR"/>
              </w:rPr>
              <w:t>Rg</w:t>
            </w:r>
            <w:proofErr w:type="spellEnd"/>
            <w:r w:rsidRPr="00EB73FA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fr-FR"/>
              </w:rPr>
              <w:t>.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fr-FR"/>
              </w:rPr>
              <w:t>TITLE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fr-FR"/>
              </w:rPr>
              <w:t>nom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fr-FR"/>
              </w:rPr>
            </w:pPr>
            <w:proofErr w:type="spellStart"/>
            <w:r w:rsidRPr="00EB73FA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fr-FR"/>
              </w:rPr>
              <w:t>Élo</w:t>
            </w:r>
            <w:proofErr w:type="spellEnd"/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fr-FR"/>
              </w:rPr>
              <w:t>FED</w:t>
            </w:r>
          </w:p>
        </w:tc>
      </w:tr>
      <w:tr w:rsidR="00EB73FA" w:rsidRPr="00EB73FA" w:rsidTr="00451310">
        <w:trPr>
          <w:trHeight w:val="315"/>
        </w:trPr>
        <w:tc>
          <w:tcPr>
            <w:tcW w:w="2482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 xml:space="preserve">1ER 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GM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proofErr w:type="spellStart"/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Tiviakov</w:t>
            </w:r>
            <w:proofErr w:type="spellEnd"/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 xml:space="preserve"> Sergei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2583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NED</w:t>
            </w:r>
          </w:p>
        </w:tc>
      </w:tr>
      <w:tr w:rsidR="00EB73FA" w:rsidRPr="00EB73FA" w:rsidTr="00451310">
        <w:trPr>
          <w:trHeight w:val="315"/>
        </w:trPr>
        <w:tc>
          <w:tcPr>
            <w:tcW w:w="2482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2EME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2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GM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proofErr w:type="spellStart"/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StrikovicAleksa</w:t>
            </w:r>
            <w:proofErr w:type="spellEnd"/>
          </w:p>
        </w:tc>
        <w:tc>
          <w:tcPr>
            <w:tcW w:w="6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2481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SRB</w:t>
            </w:r>
          </w:p>
        </w:tc>
      </w:tr>
      <w:tr w:rsidR="00EB73FA" w:rsidRPr="00EB73FA" w:rsidTr="00451310">
        <w:trPr>
          <w:trHeight w:val="315"/>
        </w:trPr>
        <w:tc>
          <w:tcPr>
            <w:tcW w:w="2482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3EME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3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IM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 xml:space="preserve">Gomez </w:t>
            </w:r>
            <w:proofErr w:type="spellStart"/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Ledo</w:t>
            </w:r>
            <w:proofErr w:type="spellEnd"/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 xml:space="preserve"> Roberto Carlos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2443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CUB</w:t>
            </w:r>
          </w:p>
        </w:tc>
      </w:tr>
      <w:tr w:rsidR="00EB73FA" w:rsidRPr="00EB73FA" w:rsidTr="00451310">
        <w:trPr>
          <w:trHeight w:val="315"/>
        </w:trPr>
        <w:tc>
          <w:tcPr>
            <w:tcW w:w="2482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4EME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4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GM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proofErr w:type="spellStart"/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Hesham</w:t>
            </w:r>
            <w:proofErr w:type="spellEnd"/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 xml:space="preserve"> ,</w:t>
            </w:r>
            <w:proofErr w:type="spellStart"/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Abdelrahman</w:t>
            </w:r>
            <w:proofErr w:type="spellEnd"/>
          </w:p>
        </w:tc>
        <w:tc>
          <w:tcPr>
            <w:tcW w:w="6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2402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EGY</w:t>
            </w:r>
          </w:p>
        </w:tc>
      </w:tr>
      <w:tr w:rsidR="00EB73FA" w:rsidRPr="00EB73FA" w:rsidTr="00451310">
        <w:trPr>
          <w:trHeight w:val="315"/>
        </w:trPr>
        <w:tc>
          <w:tcPr>
            <w:tcW w:w="2482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5EME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5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GM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proofErr w:type="spellStart"/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Burmakin</w:t>
            </w:r>
            <w:proofErr w:type="spellEnd"/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 xml:space="preserve"> Vladimir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2490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RUS</w:t>
            </w:r>
          </w:p>
        </w:tc>
      </w:tr>
      <w:tr w:rsidR="00EB73FA" w:rsidRPr="00EB73FA" w:rsidTr="00451310">
        <w:trPr>
          <w:trHeight w:val="315"/>
        </w:trPr>
        <w:tc>
          <w:tcPr>
            <w:tcW w:w="2482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6EME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6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GM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proofErr w:type="spellStart"/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LariñoNieto</w:t>
            </w:r>
            <w:proofErr w:type="spellEnd"/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 xml:space="preserve"> David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2423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ESP</w:t>
            </w:r>
          </w:p>
        </w:tc>
      </w:tr>
      <w:tr w:rsidR="00EB73FA" w:rsidRPr="00EB73FA" w:rsidTr="00451310">
        <w:trPr>
          <w:trHeight w:val="315"/>
        </w:trPr>
        <w:tc>
          <w:tcPr>
            <w:tcW w:w="2482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 xml:space="preserve">7EME 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7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FM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 xml:space="preserve">Ashraf </w:t>
            </w:r>
            <w:proofErr w:type="spellStart"/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Shereif</w:t>
            </w:r>
            <w:proofErr w:type="spellEnd"/>
          </w:p>
        </w:tc>
        <w:tc>
          <w:tcPr>
            <w:tcW w:w="6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2343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EGY</w:t>
            </w:r>
          </w:p>
        </w:tc>
      </w:tr>
      <w:tr w:rsidR="00EB73FA" w:rsidRPr="00EB73FA" w:rsidTr="00451310">
        <w:trPr>
          <w:trHeight w:val="315"/>
        </w:trPr>
        <w:tc>
          <w:tcPr>
            <w:tcW w:w="2482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 xml:space="preserve">8EME 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8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IM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Suarez Uriel Adrian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2405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ESP</w:t>
            </w:r>
          </w:p>
        </w:tc>
      </w:tr>
      <w:tr w:rsidR="00EB73FA" w:rsidRPr="00EB73FA" w:rsidTr="00451310">
        <w:trPr>
          <w:trHeight w:val="315"/>
        </w:trPr>
        <w:tc>
          <w:tcPr>
            <w:tcW w:w="2482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 xml:space="preserve">9EME 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9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FM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proofErr w:type="spellStart"/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Veiga</w:t>
            </w:r>
            <w:proofErr w:type="spellEnd"/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 xml:space="preserve"> Jose Francisco R P </w:t>
            </w:r>
            <w:proofErr w:type="spellStart"/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Neves</w:t>
            </w:r>
            <w:proofErr w:type="spellEnd"/>
          </w:p>
        </w:tc>
        <w:tc>
          <w:tcPr>
            <w:tcW w:w="6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2274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POR</w:t>
            </w:r>
          </w:p>
        </w:tc>
      </w:tr>
      <w:tr w:rsidR="00EB73FA" w:rsidRPr="00EB73FA" w:rsidTr="00451310">
        <w:trPr>
          <w:trHeight w:val="315"/>
        </w:trPr>
        <w:tc>
          <w:tcPr>
            <w:tcW w:w="2482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10EME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10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proofErr w:type="spellStart"/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Saber</w:t>
            </w:r>
            <w:proofErr w:type="spellEnd"/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 xml:space="preserve"> Yasser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2192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MAR</w:t>
            </w:r>
          </w:p>
        </w:tc>
      </w:tr>
      <w:tr w:rsidR="00EB73FA" w:rsidRPr="00EB73FA" w:rsidTr="00451310">
        <w:trPr>
          <w:trHeight w:val="315"/>
        </w:trPr>
        <w:tc>
          <w:tcPr>
            <w:tcW w:w="2482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11EME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11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IM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proofErr w:type="spellStart"/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Oussedik</w:t>
            </w:r>
            <w:proofErr w:type="spellEnd"/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 xml:space="preserve"> Mahfoud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2318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ALG</w:t>
            </w:r>
          </w:p>
        </w:tc>
      </w:tr>
      <w:tr w:rsidR="00EB73FA" w:rsidRPr="00EB73FA" w:rsidTr="00451310">
        <w:trPr>
          <w:trHeight w:val="315"/>
        </w:trPr>
        <w:tc>
          <w:tcPr>
            <w:tcW w:w="8162" w:type="dxa"/>
            <w:gridSpan w:val="6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FFFFFF" w:fill="FFFF00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fr-FR"/>
              </w:rPr>
              <w:t>CATEGORIES</w:t>
            </w:r>
          </w:p>
        </w:tc>
      </w:tr>
      <w:tr w:rsidR="00EB73FA" w:rsidRPr="00EB73FA" w:rsidTr="00451310">
        <w:trPr>
          <w:trHeight w:val="315"/>
        </w:trPr>
        <w:tc>
          <w:tcPr>
            <w:tcW w:w="2482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fr-FR"/>
              </w:rPr>
            </w:pPr>
            <w:proofErr w:type="spellStart"/>
            <w:r w:rsidRPr="00EB73FA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fr-FR"/>
              </w:rPr>
              <w:t>Rg</w:t>
            </w:r>
            <w:proofErr w:type="spellEnd"/>
            <w:r w:rsidRPr="00EB73FA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fr-FR"/>
              </w:rPr>
              <w:t>.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fr-FR"/>
              </w:rPr>
              <w:t>TITLE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fr-FR"/>
              </w:rPr>
              <w:t>nom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fr-FR"/>
              </w:rPr>
            </w:pPr>
            <w:proofErr w:type="spellStart"/>
            <w:r w:rsidRPr="00EB73FA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fr-FR"/>
              </w:rPr>
              <w:t>Élo</w:t>
            </w:r>
            <w:proofErr w:type="spellEnd"/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fr-FR"/>
              </w:rPr>
              <w:t>FED</w:t>
            </w:r>
          </w:p>
        </w:tc>
      </w:tr>
      <w:tr w:rsidR="00EB73FA" w:rsidRPr="00EB73FA" w:rsidTr="00451310">
        <w:trPr>
          <w:trHeight w:val="315"/>
        </w:trPr>
        <w:tc>
          <w:tcPr>
            <w:tcW w:w="2482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8DB4E2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1ER MAROCAIN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8DB4E2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14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8DB4E2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8DB4E2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proofErr w:type="spellStart"/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AassimAbdelhadi</w:t>
            </w:r>
            <w:proofErr w:type="spellEnd"/>
          </w:p>
        </w:tc>
        <w:tc>
          <w:tcPr>
            <w:tcW w:w="6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8DB4E2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2115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8DB4E2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MAR</w:t>
            </w:r>
          </w:p>
        </w:tc>
      </w:tr>
      <w:tr w:rsidR="00EB73FA" w:rsidRPr="00EB73FA" w:rsidTr="00451310">
        <w:trPr>
          <w:trHeight w:val="315"/>
        </w:trPr>
        <w:tc>
          <w:tcPr>
            <w:tcW w:w="2482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8DB4E2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2E MAROCAIN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8DB4E2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15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8DB4E2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CM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8DB4E2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EL FEZARI Mohamed Amin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8DB4E2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1793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8DB4E2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MAR</w:t>
            </w:r>
          </w:p>
        </w:tc>
      </w:tr>
      <w:tr w:rsidR="00EB73FA" w:rsidRPr="00EB73FA" w:rsidTr="00451310">
        <w:trPr>
          <w:trHeight w:val="315"/>
        </w:trPr>
        <w:tc>
          <w:tcPr>
            <w:tcW w:w="2482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8DB4E2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3EME MAROCAIN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8DB4E2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16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8DB4E2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8DB4E2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Abdelaziz Adil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8DB4E2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2062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8DB4E2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MAR</w:t>
            </w:r>
          </w:p>
        </w:tc>
      </w:tr>
      <w:tr w:rsidR="00EB73FA" w:rsidRPr="00EB73FA" w:rsidTr="00451310">
        <w:trPr>
          <w:trHeight w:val="315"/>
        </w:trPr>
        <w:tc>
          <w:tcPr>
            <w:tcW w:w="2482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DCE6F1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1ER U1800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E6F1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19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E6F1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E6F1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proofErr w:type="spellStart"/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damiomar</w:t>
            </w:r>
            <w:proofErr w:type="spellEnd"/>
          </w:p>
        </w:tc>
        <w:tc>
          <w:tcPr>
            <w:tcW w:w="6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E6F1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E6F1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MAR</w:t>
            </w:r>
          </w:p>
        </w:tc>
      </w:tr>
      <w:tr w:rsidR="00EB73FA" w:rsidRPr="00EB73FA" w:rsidTr="00451310">
        <w:trPr>
          <w:trHeight w:val="315"/>
        </w:trPr>
        <w:tc>
          <w:tcPr>
            <w:tcW w:w="2482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DCE6F1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1ER  ELO 1801 TO 2000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E6F1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18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E6F1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E6F1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proofErr w:type="spellStart"/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Tachafine</w:t>
            </w:r>
            <w:proofErr w:type="spellEnd"/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 xml:space="preserve"> Anouar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E6F1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1943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E6F1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MAR</w:t>
            </w:r>
          </w:p>
        </w:tc>
      </w:tr>
      <w:tr w:rsidR="00EB73FA" w:rsidRPr="00EB73FA" w:rsidTr="00451310">
        <w:trPr>
          <w:trHeight w:val="315"/>
        </w:trPr>
        <w:tc>
          <w:tcPr>
            <w:tcW w:w="2482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DCE6F1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 xml:space="preserve">1ER ELO 2001 TO 2200 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E6F1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20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E6F1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E6F1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proofErr w:type="spellStart"/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lamrabetmohammed</w:t>
            </w:r>
            <w:proofErr w:type="spellEnd"/>
          </w:p>
        </w:tc>
        <w:tc>
          <w:tcPr>
            <w:tcW w:w="6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E6F1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2107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CE6F1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MAR</w:t>
            </w:r>
          </w:p>
        </w:tc>
      </w:tr>
      <w:tr w:rsidR="00EB73FA" w:rsidRPr="00EB73FA" w:rsidTr="00451310">
        <w:trPr>
          <w:trHeight w:val="315"/>
        </w:trPr>
        <w:tc>
          <w:tcPr>
            <w:tcW w:w="2482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538DD5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1ER U20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538DD5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13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538DD5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IM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538DD5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proofErr w:type="spellStart"/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FawzyAdham</w:t>
            </w:r>
            <w:proofErr w:type="spellEnd"/>
          </w:p>
        </w:tc>
        <w:tc>
          <w:tcPr>
            <w:tcW w:w="6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538DD5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2432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538DD5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EGY</w:t>
            </w:r>
          </w:p>
        </w:tc>
      </w:tr>
      <w:tr w:rsidR="00EB73FA" w:rsidRPr="00EB73FA" w:rsidTr="00451310">
        <w:trPr>
          <w:trHeight w:val="315"/>
        </w:trPr>
        <w:tc>
          <w:tcPr>
            <w:tcW w:w="2482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538DD5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1ER U16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538DD5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17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538DD5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CM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538DD5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proofErr w:type="spellStart"/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Zrikem</w:t>
            </w:r>
            <w:proofErr w:type="spellEnd"/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Nassim</w:t>
            </w:r>
            <w:proofErr w:type="spellEnd"/>
          </w:p>
        </w:tc>
        <w:tc>
          <w:tcPr>
            <w:tcW w:w="6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538DD5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2066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538DD5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MAR</w:t>
            </w:r>
          </w:p>
        </w:tc>
      </w:tr>
      <w:tr w:rsidR="00EB73FA" w:rsidRPr="00EB73FA" w:rsidTr="00451310">
        <w:trPr>
          <w:trHeight w:val="315"/>
        </w:trPr>
        <w:tc>
          <w:tcPr>
            <w:tcW w:w="2482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538DD5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1ER U12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538DD5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66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538DD5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538DD5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proofErr w:type="spellStart"/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ChaouiRayane</w:t>
            </w:r>
            <w:proofErr w:type="spellEnd"/>
          </w:p>
        </w:tc>
        <w:tc>
          <w:tcPr>
            <w:tcW w:w="6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538DD5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1541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538DD5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MAR</w:t>
            </w:r>
          </w:p>
        </w:tc>
      </w:tr>
      <w:tr w:rsidR="00EB73FA" w:rsidRPr="00EB73FA" w:rsidTr="00451310">
        <w:trPr>
          <w:trHeight w:val="330"/>
        </w:trPr>
        <w:tc>
          <w:tcPr>
            <w:tcW w:w="2482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C5D9F1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1ERE FILLE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5D9F1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56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5D9F1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WFM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5D9F1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proofErr w:type="spellStart"/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MakhloufAhlam</w:t>
            </w:r>
            <w:proofErr w:type="spellEnd"/>
          </w:p>
        </w:tc>
        <w:tc>
          <w:tcPr>
            <w:tcW w:w="6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5D9F1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1408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5D9F1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MAR</w:t>
            </w:r>
          </w:p>
        </w:tc>
      </w:tr>
      <w:tr w:rsidR="00EB73FA" w:rsidRPr="00EB73FA" w:rsidTr="00451310">
        <w:trPr>
          <w:trHeight w:val="315"/>
        </w:trPr>
        <w:tc>
          <w:tcPr>
            <w:tcW w:w="2482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C5D9F1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2EME FILLE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5D9F1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68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5D9F1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5D9F1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proofErr w:type="spellStart"/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LakehalSafae</w:t>
            </w:r>
            <w:proofErr w:type="spellEnd"/>
          </w:p>
        </w:tc>
        <w:tc>
          <w:tcPr>
            <w:tcW w:w="6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5D9F1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1794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5D9F1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MAR</w:t>
            </w:r>
          </w:p>
        </w:tc>
      </w:tr>
      <w:tr w:rsidR="00EB73FA" w:rsidRPr="00EB73FA" w:rsidTr="00451310">
        <w:trPr>
          <w:trHeight w:val="315"/>
        </w:trPr>
        <w:tc>
          <w:tcPr>
            <w:tcW w:w="2482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538DD5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1ER LOCAL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538DD5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53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538DD5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538DD5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proofErr w:type="spellStart"/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Rian</w:t>
            </w:r>
            <w:proofErr w:type="spellEnd"/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 xml:space="preserve"> Saad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538DD5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2132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538DD5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MAR</w:t>
            </w:r>
          </w:p>
        </w:tc>
      </w:tr>
      <w:tr w:rsidR="00EB73FA" w:rsidRPr="00EB73FA" w:rsidTr="00451310">
        <w:trPr>
          <w:trHeight w:val="315"/>
        </w:trPr>
        <w:tc>
          <w:tcPr>
            <w:tcW w:w="2482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538DD5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 xml:space="preserve">2E LOCAL 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538DD5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69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538DD5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538DD5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 xml:space="preserve">Abou </w:t>
            </w:r>
            <w:proofErr w:type="spellStart"/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assal</w:t>
            </w:r>
            <w:proofErr w:type="spellEnd"/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 xml:space="preserve"> Nabil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538DD5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1790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538DD5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MAR</w:t>
            </w:r>
          </w:p>
        </w:tc>
      </w:tr>
      <w:tr w:rsidR="00EB73FA" w:rsidRPr="00EB73FA" w:rsidTr="00451310">
        <w:trPr>
          <w:trHeight w:val="315"/>
        </w:trPr>
        <w:tc>
          <w:tcPr>
            <w:tcW w:w="2482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538DD5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1ERE FILLE LOCAL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538DD5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173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538DD5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538DD5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BEN SALAH HASNAA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538DD5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538DD5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MAR</w:t>
            </w:r>
          </w:p>
        </w:tc>
      </w:tr>
      <w:tr w:rsidR="00EB73FA" w:rsidRPr="00EB73FA" w:rsidTr="00451310">
        <w:trPr>
          <w:trHeight w:val="315"/>
        </w:trPr>
        <w:tc>
          <w:tcPr>
            <w:tcW w:w="2482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538DD5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1ER LOCAL ESPOIR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538DD5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71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538DD5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538DD5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Chia  Abdellah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538DD5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1530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538DD5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MAR</w:t>
            </w:r>
          </w:p>
        </w:tc>
      </w:tr>
      <w:tr w:rsidR="00EB73FA" w:rsidRPr="00EB73FA" w:rsidTr="00451310">
        <w:trPr>
          <w:trHeight w:val="330"/>
        </w:trPr>
        <w:tc>
          <w:tcPr>
            <w:tcW w:w="248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B8CCE4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1ER VETERANT</w:t>
            </w:r>
          </w:p>
        </w:tc>
        <w:tc>
          <w:tcPr>
            <w:tcW w:w="505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B8CCE4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40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B8CCE4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B8CCE4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proofErr w:type="spellStart"/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SkalliTaoufik</w:t>
            </w:r>
            <w:proofErr w:type="spellEnd"/>
          </w:p>
        </w:tc>
        <w:tc>
          <w:tcPr>
            <w:tcW w:w="627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B8CCE4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right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1861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B8CCE4"/>
            <w:noWrap/>
            <w:vAlign w:val="center"/>
            <w:hideMark/>
          </w:tcPr>
          <w:p w:rsidR="00EB73FA" w:rsidRPr="00EB73FA" w:rsidRDefault="00EB73FA" w:rsidP="00EB73F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EB73F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MAR</w:t>
            </w:r>
          </w:p>
        </w:tc>
      </w:tr>
    </w:tbl>
    <w:p w:rsidR="00EB73FA" w:rsidRDefault="00451310" w:rsidP="00451310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7782709" cy="4374845"/>
            <wp:effectExtent l="8572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23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92417" cy="4380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310" w:rsidRDefault="00451310" w:rsidP="00451310">
      <w:pPr>
        <w:jc w:val="center"/>
      </w:pPr>
    </w:p>
    <w:p w:rsidR="00451310" w:rsidRDefault="00451310" w:rsidP="00451310">
      <w:pPr>
        <w:jc w:val="center"/>
      </w:pPr>
    </w:p>
    <w:p w:rsidR="00451310" w:rsidRDefault="00451310" w:rsidP="00451310">
      <w:pPr>
        <w:jc w:val="center"/>
      </w:pPr>
    </w:p>
    <w:p w:rsidR="00451310" w:rsidRDefault="00451310" w:rsidP="00451310">
      <w:pPr>
        <w:jc w:val="center"/>
      </w:pPr>
    </w:p>
    <w:p w:rsidR="00451310" w:rsidRDefault="00451310" w:rsidP="00451310">
      <w:pPr>
        <w:jc w:val="center"/>
      </w:pPr>
    </w:p>
    <w:tbl>
      <w:tblPr>
        <w:tblW w:w="4140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363"/>
        <w:gridCol w:w="747"/>
        <w:gridCol w:w="446"/>
        <w:gridCol w:w="446"/>
        <w:gridCol w:w="2410"/>
      </w:tblGrid>
      <w:tr w:rsidR="00451310" w:rsidRPr="00451310" w:rsidTr="00451310">
        <w:trPr>
          <w:trHeight w:val="420"/>
          <w:jc w:val="center"/>
        </w:trPr>
        <w:tc>
          <w:tcPr>
            <w:tcW w:w="41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310" w:rsidRPr="00451310" w:rsidRDefault="00451310" w:rsidP="004513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fr-FR"/>
              </w:rPr>
            </w:pPr>
            <w:r w:rsidRPr="00451310">
              <w:rPr>
                <w:rFonts w:ascii="Arial" w:eastAsia="Times New Roman" w:hAnsi="Arial" w:cs="Arial"/>
                <w:sz w:val="32"/>
                <w:szCs w:val="32"/>
                <w:lang w:eastAsia="fr-FR"/>
              </w:rPr>
              <w:t>SIMULTANEE GEANTE</w:t>
            </w:r>
          </w:p>
        </w:tc>
      </w:tr>
      <w:tr w:rsidR="00451310" w:rsidRPr="00451310" w:rsidTr="00451310">
        <w:trPr>
          <w:trHeight w:val="315"/>
          <w:jc w:val="center"/>
        </w:trPr>
        <w:tc>
          <w:tcPr>
            <w:tcW w:w="41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310" w:rsidRPr="00451310" w:rsidRDefault="00451310" w:rsidP="004513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45131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GAGNANTS</w:t>
            </w:r>
          </w:p>
        </w:tc>
      </w:tr>
      <w:tr w:rsidR="00451310" w:rsidRPr="00451310" w:rsidTr="00451310">
        <w:trPr>
          <w:trHeight w:val="315"/>
          <w:jc w:val="center"/>
        </w:trPr>
        <w:tc>
          <w:tcPr>
            <w:tcW w:w="2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451310" w:rsidRPr="00451310" w:rsidRDefault="00451310" w:rsidP="0045131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45131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21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451310" w:rsidRPr="00451310" w:rsidRDefault="00451310" w:rsidP="0045131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48"/>
                <w:szCs w:val="48"/>
                <w:lang w:eastAsia="fr-FR"/>
              </w:rPr>
            </w:pPr>
            <w:r w:rsidRPr="00451310">
              <w:rPr>
                <w:rFonts w:ascii="Calibri" w:eastAsia="Times New Roman" w:hAnsi="Calibri" w:cs="Arial"/>
                <w:color w:val="000000"/>
                <w:sz w:val="48"/>
                <w:szCs w:val="48"/>
                <w:lang w:eastAsia="fr-FR"/>
              </w:rPr>
              <w:t> 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451310" w:rsidRPr="00451310" w:rsidRDefault="00451310" w:rsidP="00451310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51310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fr-FR"/>
              </w:rPr>
              <w:t>0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451310" w:rsidRPr="00451310" w:rsidRDefault="00451310" w:rsidP="00451310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51310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C5D9F1"/>
            <w:noWrap/>
            <w:vAlign w:val="bottom"/>
            <w:hideMark/>
          </w:tcPr>
          <w:p w:rsidR="00451310" w:rsidRPr="00451310" w:rsidRDefault="00451310" w:rsidP="00451310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lang w:eastAsia="fr-FR"/>
              </w:rPr>
            </w:pPr>
            <w:r w:rsidRPr="00451310">
              <w:rPr>
                <w:rFonts w:ascii="Calibri" w:eastAsia="Times New Roman" w:hAnsi="Calibri" w:cs="Arial"/>
                <w:b/>
                <w:bCs/>
                <w:color w:val="000000"/>
                <w:lang w:eastAsia="fr-FR"/>
              </w:rPr>
              <w:t>ABDELLAH LKHACHIN</w:t>
            </w:r>
          </w:p>
        </w:tc>
      </w:tr>
      <w:tr w:rsidR="00451310" w:rsidRPr="00451310" w:rsidTr="00451310">
        <w:trPr>
          <w:trHeight w:val="315"/>
          <w:jc w:val="center"/>
        </w:trPr>
        <w:tc>
          <w:tcPr>
            <w:tcW w:w="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451310" w:rsidRPr="00451310" w:rsidRDefault="00451310" w:rsidP="0045131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45131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47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451310" w:rsidRPr="00451310" w:rsidRDefault="00451310" w:rsidP="0045131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48"/>
                <w:szCs w:val="48"/>
                <w:lang w:eastAsia="fr-FR"/>
              </w:rPr>
            </w:pPr>
            <w:r w:rsidRPr="00451310">
              <w:rPr>
                <w:rFonts w:ascii="Calibri" w:eastAsia="Times New Roman" w:hAnsi="Calibri" w:cs="Arial"/>
                <w:color w:val="000000"/>
                <w:sz w:val="48"/>
                <w:szCs w:val="48"/>
                <w:lang w:eastAsia="fr-FR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451310" w:rsidRPr="00451310" w:rsidRDefault="00451310" w:rsidP="00451310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51310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fr-FR"/>
              </w:rPr>
              <w:t>0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451310" w:rsidRPr="00451310" w:rsidRDefault="00451310" w:rsidP="00451310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51310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5D9F1"/>
            <w:noWrap/>
            <w:vAlign w:val="bottom"/>
            <w:hideMark/>
          </w:tcPr>
          <w:p w:rsidR="00451310" w:rsidRPr="00451310" w:rsidRDefault="00451310" w:rsidP="00451310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lang w:eastAsia="fr-FR"/>
              </w:rPr>
            </w:pPr>
            <w:r w:rsidRPr="00451310">
              <w:rPr>
                <w:rFonts w:ascii="Calibri" w:eastAsia="Times New Roman" w:hAnsi="Calibri" w:cs="Arial"/>
                <w:b/>
                <w:bCs/>
                <w:color w:val="000000"/>
                <w:lang w:eastAsia="fr-FR"/>
              </w:rPr>
              <w:t>ERRAJI AYMAN</w:t>
            </w:r>
          </w:p>
        </w:tc>
      </w:tr>
      <w:tr w:rsidR="00451310" w:rsidRPr="00451310" w:rsidTr="00451310">
        <w:trPr>
          <w:trHeight w:val="315"/>
          <w:jc w:val="center"/>
        </w:trPr>
        <w:tc>
          <w:tcPr>
            <w:tcW w:w="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451310" w:rsidRPr="00451310" w:rsidRDefault="00451310" w:rsidP="0045131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45131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59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451310" w:rsidRPr="00451310" w:rsidRDefault="00451310" w:rsidP="0045131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48"/>
                <w:szCs w:val="48"/>
                <w:lang w:eastAsia="fr-FR"/>
              </w:rPr>
            </w:pPr>
            <w:r w:rsidRPr="00451310">
              <w:rPr>
                <w:rFonts w:ascii="Calibri" w:eastAsia="Times New Roman" w:hAnsi="Calibri" w:cs="Arial"/>
                <w:color w:val="000000"/>
                <w:sz w:val="48"/>
                <w:szCs w:val="48"/>
                <w:lang w:eastAsia="fr-FR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451310" w:rsidRPr="00451310" w:rsidRDefault="00451310" w:rsidP="00451310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51310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fr-FR"/>
              </w:rPr>
              <w:t>0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451310" w:rsidRPr="00451310" w:rsidRDefault="00451310" w:rsidP="00451310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51310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5D9F1"/>
            <w:noWrap/>
            <w:vAlign w:val="bottom"/>
            <w:hideMark/>
          </w:tcPr>
          <w:p w:rsidR="00451310" w:rsidRPr="00451310" w:rsidRDefault="00451310" w:rsidP="00451310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lang w:eastAsia="fr-FR"/>
              </w:rPr>
            </w:pPr>
            <w:r w:rsidRPr="00451310">
              <w:rPr>
                <w:rFonts w:ascii="Calibri" w:eastAsia="Times New Roman" w:hAnsi="Calibri" w:cs="Arial"/>
                <w:b/>
                <w:bCs/>
                <w:color w:val="000000"/>
                <w:lang w:eastAsia="fr-FR"/>
              </w:rPr>
              <w:t>EL OUARDASSI ANAS</w:t>
            </w:r>
          </w:p>
        </w:tc>
      </w:tr>
      <w:tr w:rsidR="00451310" w:rsidRPr="00451310" w:rsidTr="00451310">
        <w:trPr>
          <w:trHeight w:val="315"/>
          <w:jc w:val="center"/>
        </w:trPr>
        <w:tc>
          <w:tcPr>
            <w:tcW w:w="41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310" w:rsidRPr="00451310" w:rsidRDefault="00451310" w:rsidP="004513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45131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EGALISEURS</w:t>
            </w:r>
          </w:p>
        </w:tc>
      </w:tr>
      <w:tr w:rsidR="00451310" w:rsidRPr="00451310" w:rsidTr="00451310">
        <w:trPr>
          <w:trHeight w:val="315"/>
          <w:jc w:val="center"/>
        </w:trPr>
        <w:tc>
          <w:tcPr>
            <w:tcW w:w="2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451310" w:rsidRPr="00451310" w:rsidRDefault="00451310" w:rsidP="0045131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45131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451310" w:rsidRPr="00451310" w:rsidRDefault="00451310" w:rsidP="0045131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48"/>
                <w:szCs w:val="48"/>
                <w:lang w:eastAsia="fr-FR"/>
              </w:rPr>
            </w:pPr>
            <w:r w:rsidRPr="00451310">
              <w:rPr>
                <w:rFonts w:ascii="Calibri" w:eastAsia="Times New Roman" w:hAnsi="Calibri" w:cs="Arial"/>
                <w:color w:val="000000"/>
                <w:sz w:val="48"/>
                <w:szCs w:val="48"/>
                <w:lang w:eastAsia="fr-FR"/>
              </w:rPr>
              <w:t> 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451310" w:rsidRPr="00451310" w:rsidRDefault="00451310" w:rsidP="00451310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51310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fr-FR"/>
              </w:rPr>
              <w:t>0,5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451310" w:rsidRPr="00451310" w:rsidRDefault="00451310" w:rsidP="00451310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51310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fr-FR"/>
              </w:rPr>
              <w:t>0,5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bottom"/>
            <w:hideMark/>
          </w:tcPr>
          <w:p w:rsidR="00451310" w:rsidRPr="00451310" w:rsidRDefault="00451310" w:rsidP="00451310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lang w:eastAsia="fr-FR"/>
              </w:rPr>
            </w:pPr>
            <w:r w:rsidRPr="00451310">
              <w:rPr>
                <w:rFonts w:ascii="Calibri" w:eastAsia="Times New Roman" w:hAnsi="Calibri" w:cs="Arial"/>
                <w:b/>
                <w:bCs/>
                <w:color w:val="000000"/>
                <w:lang w:eastAsia="fr-FR"/>
              </w:rPr>
              <w:t>NABRI ANAS</w:t>
            </w:r>
          </w:p>
        </w:tc>
      </w:tr>
      <w:tr w:rsidR="00451310" w:rsidRPr="00451310" w:rsidTr="00451310">
        <w:trPr>
          <w:trHeight w:val="315"/>
          <w:jc w:val="center"/>
        </w:trPr>
        <w:tc>
          <w:tcPr>
            <w:tcW w:w="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451310" w:rsidRPr="00451310" w:rsidRDefault="00451310" w:rsidP="0045131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45131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36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451310" w:rsidRPr="00451310" w:rsidRDefault="00451310" w:rsidP="00451310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48"/>
                <w:szCs w:val="48"/>
                <w:lang w:eastAsia="fr-FR"/>
              </w:rPr>
            </w:pPr>
            <w:r w:rsidRPr="00451310">
              <w:rPr>
                <w:rFonts w:ascii="Calibri" w:eastAsia="Times New Roman" w:hAnsi="Calibri" w:cs="Arial"/>
                <w:color w:val="000000"/>
                <w:sz w:val="48"/>
                <w:szCs w:val="48"/>
                <w:lang w:eastAsia="fr-FR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451310" w:rsidRPr="00451310" w:rsidRDefault="00451310" w:rsidP="00451310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51310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fr-FR"/>
              </w:rPr>
              <w:t>0,5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451310" w:rsidRPr="00451310" w:rsidRDefault="00451310" w:rsidP="00451310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51310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fr-FR"/>
              </w:rPr>
              <w:t>0,5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bottom"/>
            <w:hideMark/>
          </w:tcPr>
          <w:p w:rsidR="00451310" w:rsidRPr="00451310" w:rsidRDefault="00451310" w:rsidP="00451310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lang w:eastAsia="fr-FR"/>
              </w:rPr>
            </w:pPr>
            <w:r w:rsidRPr="00451310">
              <w:rPr>
                <w:rFonts w:ascii="Calibri" w:eastAsia="Times New Roman" w:hAnsi="Calibri" w:cs="Arial"/>
                <w:b/>
                <w:bCs/>
                <w:color w:val="000000"/>
                <w:lang w:eastAsia="fr-FR"/>
              </w:rPr>
              <w:t>OUAHIA ABDELLAH</w:t>
            </w:r>
          </w:p>
        </w:tc>
      </w:tr>
      <w:tr w:rsidR="00451310" w:rsidRPr="00451310" w:rsidTr="00451310">
        <w:trPr>
          <w:trHeight w:val="315"/>
          <w:jc w:val="center"/>
        </w:trPr>
        <w:tc>
          <w:tcPr>
            <w:tcW w:w="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451310" w:rsidRPr="00451310" w:rsidRDefault="00451310" w:rsidP="0045131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45131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57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451310" w:rsidRPr="00451310" w:rsidRDefault="00451310" w:rsidP="0045131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48"/>
                <w:szCs w:val="48"/>
                <w:lang w:eastAsia="fr-FR"/>
              </w:rPr>
            </w:pPr>
            <w:r w:rsidRPr="00451310">
              <w:rPr>
                <w:rFonts w:ascii="Calibri" w:eastAsia="Times New Roman" w:hAnsi="Calibri" w:cs="Arial"/>
                <w:color w:val="000000"/>
                <w:sz w:val="48"/>
                <w:szCs w:val="48"/>
                <w:lang w:eastAsia="fr-FR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451310" w:rsidRPr="00451310" w:rsidRDefault="00451310" w:rsidP="00451310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51310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fr-FR"/>
              </w:rPr>
              <w:t>0,5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451310" w:rsidRPr="00451310" w:rsidRDefault="00451310" w:rsidP="00451310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51310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fr-FR"/>
              </w:rPr>
              <w:t>0,5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bottom"/>
            <w:hideMark/>
          </w:tcPr>
          <w:p w:rsidR="00451310" w:rsidRPr="00451310" w:rsidRDefault="00451310" w:rsidP="00451310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lang w:eastAsia="fr-FR"/>
              </w:rPr>
            </w:pPr>
            <w:r w:rsidRPr="00451310">
              <w:rPr>
                <w:rFonts w:ascii="Calibri" w:eastAsia="Times New Roman" w:hAnsi="Calibri" w:cs="Arial"/>
                <w:b/>
                <w:bCs/>
                <w:color w:val="000000"/>
                <w:lang w:eastAsia="fr-FR"/>
              </w:rPr>
              <w:t>MOUISSOU MOHAMED</w:t>
            </w:r>
          </w:p>
        </w:tc>
      </w:tr>
      <w:tr w:rsidR="00451310" w:rsidRPr="00451310" w:rsidTr="00451310">
        <w:trPr>
          <w:trHeight w:val="315"/>
          <w:jc w:val="center"/>
        </w:trPr>
        <w:tc>
          <w:tcPr>
            <w:tcW w:w="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451310" w:rsidRPr="00451310" w:rsidRDefault="00451310" w:rsidP="0045131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45131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63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451310" w:rsidRPr="00451310" w:rsidRDefault="00451310" w:rsidP="0045131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48"/>
                <w:szCs w:val="48"/>
                <w:lang w:eastAsia="fr-FR"/>
              </w:rPr>
            </w:pPr>
            <w:r w:rsidRPr="00451310">
              <w:rPr>
                <w:rFonts w:ascii="Calibri" w:eastAsia="Times New Roman" w:hAnsi="Calibri" w:cs="Arial"/>
                <w:color w:val="000000"/>
                <w:sz w:val="48"/>
                <w:szCs w:val="48"/>
                <w:lang w:eastAsia="fr-FR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451310" w:rsidRPr="00451310" w:rsidRDefault="00451310" w:rsidP="00451310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51310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fr-FR"/>
              </w:rPr>
              <w:t>0,5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451310" w:rsidRPr="00451310" w:rsidRDefault="00451310" w:rsidP="00451310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51310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fr-FR"/>
              </w:rPr>
              <w:t>0,5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bottom"/>
            <w:hideMark/>
          </w:tcPr>
          <w:p w:rsidR="00451310" w:rsidRPr="00451310" w:rsidRDefault="00451310" w:rsidP="00451310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lang w:eastAsia="fr-FR"/>
              </w:rPr>
            </w:pPr>
            <w:r w:rsidRPr="00451310">
              <w:rPr>
                <w:rFonts w:ascii="Calibri" w:eastAsia="Times New Roman" w:hAnsi="Calibri" w:cs="Arial"/>
                <w:b/>
                <w:bCs/>
                <w:color w:val="000000"/>
                <w:lang w:eastAsia="fr-FR"/>
              </w:rPr>
              <w:t>KRIEM MED AMINE</w:t>
            </w:r>
          </w:p>
        </w:tc>
      </w:tr>
      <w:tr w:rsidR="00451310" w:rsidRPr="00451310" w:rsidTr="00451310">
        <w:trPr>
          <w:trHeight w:val="315"/>
          <w:jc w:val="center"/>
        </w:trPr>
        <w:tc>
          <w:tcPr>
            <w:tcW w:w="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451310" w:rsidRPr="00451310" w:rsidRDefault="00451310" w:rsidP="0045131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45131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67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451310" w:rsidRPr="00451310" w:rsidRDefault="00451310" w:rsidP="0045131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48"/>
                <w:szCs w:val="48"/>
                <w:lang w:eastAsia="fr-FR"/>
              </w:rPr>
            </w:pPr>
            <w:r w:rsidRPr="00451310">
              <w:rPr>
                <w:rFonts w:ascii="Calibri" w:eastAsia="Times New Roman" w:hAnsi="Calibri" w:cs="Arial"/>
                <w:color w:val="000000"/>
                <w:sz w:val="48"/>
                <w:szCs w:val="48"/>
                <w:lang w:eastAsia="fr-FR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451310" w:rsidRPr="00451310" w:rsidRDefault="00451310" w:rsidP="00451310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51310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fr-FR"/>
              </w:rPr>
              <w:t>0,5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451310" w:rsidRPr="00451310" w:rsidRDefault="00451310" w:rsidP="00451310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451310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fr-FR"/>
              </w:rPr>
              <w:t>0,5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bottom"/>
            <w:hideMark/>
          </w:tcPr>
          <w:p w:rsidR="00451310" w:rsidRPr="00451310" w:rsidRDefault="00451310" w:rsidP="00451310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lang w:eastAsia="fr-FR"/>
              </w:rPr>
            </w:pPr>
            <w:r w:rsidRPr="00451310">
              <w:rPr>
                <w:rFonts w:ascii="Calibri" w:eastAsia="Times New Roman" w:hAnsi="Calibri" w:cs="Arial"/>
                <w:b/>
                <w:bCs/>
                <w:color w:val="000000"/>
                <w:lang w:eastAsia="fr-FR"/>
              </w:rPr>
              <w:t>ECHCHAIB ADIL</w:t>
            </w:r>
          </w:p>
        </w:tc>
      </w:tr>
      <w:tr w:rsidR="00451310" w:rsidRPr="00451310" w:rsidTr="00451310">
        <w:trPr>
          <w:trHeight w:val="315"/>
          <w:jc w:val="center"/>
        </w:trPr>
        <w:tc>
          <w:tcPr>
            <w:tcW w:w="41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1310" w:rsidRPr="00451310" w:rsidRDefault="00451310" w:rsidP="004513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45131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RESISTANTS</w:t>
            </w:r>
          </w:p>
        </w:tc>
      </w:tr>
      <w:tr w:rsidR="00451310" w:rsidRPr="00451310" w:rsidTr="00451310">
        <w:trPr>
          <w:trHeight w:val="315"/>
          <w:jc w:val="center"/>
        </w:trPr>
        <w:tc>
          <w:tcPr>
            <w:tcW w:w="2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310" w:rsidRPr="00451310" w:rsidRDefault="00451310" w:rsidP="0045131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45131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2</w:t>
            </w:r>
          </w:p>
        </w:tc>
        <w:tc>
          <w:tcPr>
            <w:tcW w:w="70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451310" w:rsidRPr="00451310" w:rsidRDefault="00451310" w:rsidP="00451310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48"/>
                <w:szCs w:val="48"/>
                <w:lang w:eastAsia="fr-FR"/>
              </w:rPr>
            </w:pPr>
            <w:r w:rsidRPr="00451310">
              <w:rPr>
                <w:rFonts w:ascii="Calibri" w:eastAsia="Times New Roman" w:hAnsi="Calibri" w:cs="Arial"/>
                <w:color w:val="000000"/>
                <w:sz w:val="48"/>
                <w:szCs w:val="48"/>
                <w:lang w:eastAsia="fr-FR"/>
              </w:rPr>
              <w:t> 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310" w:rsidRPr="00451310" w:rsidRDefault="00451310" w:rsidP="00451310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451310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310" w:rsidRPr="00451310" w:rsidRDefault="00451310" w:rsidP="00451310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451310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0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1310" w:rsidRPr="00451310" w:rsidRDefault="00451310" w:rsidP="004513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45131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AFNAN EL OUARAGLI</w:t>
            </w:r>
          </w:p>
        </w:tc>
      </w:tr>
      <w:tr w:rsidR="00451310" w:rsidRPr="00451310" w:rsidTr="00451310">
        <w:trPr>
          <w:trHeight w:val="315"/>
          <w:jc w:val="center"/>
        </w:trPr>
        <w:tc>
          <w:tcPr>
            <w:tcW w:w="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310" w:rsidRPr="00451310" w:rsidRDefault="00451310" w:rsidP="0045131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45131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70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51310" w:rsidRPr="00451310" w:rsidRDefault="00451310" w:rsidP="0045131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48"/>
                <w:szCs w:val="48"/>
                <w:lang w:eastAsia="fr-FR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310" w:rsidRPr="00451310" w:rsidRDefault="00451310" w:rsidP="00451310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451310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310" w:rsidRPr="00451310" w:rsidRDefault="00451310" w:rsidP="00451310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451310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1310" w:rsidRPr="00451310" w:rsidRDefault="00451310" w:rsidP="004513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45131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SOULAYMAN AZZOUZ</w:t>
            </w:r>
          </w:p>
        </w:tc>
      </w:tr>
      <w:tr w:rsidR="00451310" w:rsidRPr="00451310" w:rsidTr="00451310">
        <w:trPr>
          <w:trHeight w:val="315"/>
          <w:jc w:val="center"/>
        </w:trPr>
        <w:tc>
          <w:tcPr>
            <w:tcW w:w="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310" w:rsidRPr="00451310" w:rsidRDefault="00451310" w:rsidP="0045131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45131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70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51310" w:rsidRPr="00451310" w:rsidRDefault="00451310" w:rsidP="0045131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48"/>
                <w:szCs w:val="48"/>
                <w:lang w:eastAsia="fr-FR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310" w:rsidRPr="00451310" w:rsidRDefault="00451310" w:rsidP="00451310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451310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310" w:rsidRPr="00451310" w:rsidRDefault="00451310" w:rsidP="00451310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451310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1310" w:rsidRPr="00451310" w:rsidRDefault="00451310" w:rsidP="004513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45131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TAOUIL IMANE</w:t>
            </w:r>
          </w:p>
        </w:tc>
      </w:tr>
      <w:tr w:rsidR="00451310" w:rsidRPr="00451310" w:rsidTr="00451310">
        <w:trPr>
          <w:trHeight w:val="315"/>
          <w:jc w:val="center"/>
        </w:trPr>
        <w:tc>
          <w:tcPr>
            <w:tcW w:w="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310" w:rsidRPr="00451310" w:rsidRDefault="00451310" w:rsidP="0045131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45131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22</w:t>
            </w:r>
          </w:p>
        </w:tc>
        <w:tc>
          <w:tcPr>
            <w:tcW w:w="70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51310" w:rsidRPr="00451310" w:rsidRDefault="00451310" w:rsidP="0045131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48"/>
                <w:szCs w:val="48"/>
                <w:lang w:eastAsia="fr-FR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310" w:rsidRPr="00451310" w:rsidRDefault="00451310" w:rsidP="00451310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451310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310" w:rsidRPr="00451310" w:rsidRDefault="00451310" w:rsidP="00451310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451310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1310" w:rsidRPr="00451310" w:rsidRDefault="00451310" w:rsidP="004513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45131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MAJDOULINE SAYF</w:t>
            </w:r>
          </w:p>
        </w:tc>
      </w:tr>
      <w:tr w:rsidR="00451310" w:rsidRPr="00451310" w:rsidTr="00451310">
        <w:trPr>
          <w:trHeight w:val="315"/>
          <w:jc w:val="center"/>
        </w:trPr>
        <w:tc>
          <w:tcPr>
            <w:tcW w:w="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310" w:rsidRPr="00451310" w:rsidRDefault="00451310" w:rsidP="0045131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45131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lastRenderedPageBreak/>
              <w:t>34</w:t>
            </w:r>
          </w:p>
        </w:tc>
        <w:tc>
          <w:tcPr>
            <w:tcW w:w="70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51310" w:rsidRPr="00451310" w:rsidRDefault="00451310" w:rsidP="0045131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48"/>
                <w:szCs w:val="48"/>
                <w:lang w:eastAsia="fr-FR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310" w:rsidRPr="00451310" w:rsidRDefault="00451310" w:rsidP="00451310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451310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310" w:rsidRPr="00451310" w:rsidRDefault="00451310" w:rsidP="00451310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451310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1310" w:rsidRPr="00451310" w:rsidRDefault="00451310" w:rsidP="004513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45131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TAOUIL HICHAM</w:t>
            </w:r>
          </w:p>
        </w:tc>
      </w:tr>
      <w:tr w:rsidR="00451310" w:rsidRPr="00451310" w:rsidTr="00451310">
        <w:trPr>
          <w:trHeight w:val="315"/>
          <w:jc w:val="center"/>
        </w:trPr>
        <w:tc>
          <w:tcPr>
            <w:tcW w:w="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310" w:rsidRPr="00451310" w:rsidRDefault="00451310" w:rsidP="0045131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45131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38</w:t>
            </w:r>
          </w:p>
        </w:tc>
        <w:tc>
          <w:tcPr>
            <w:tcW w:w="70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51310" w:rsidRPr="00451310" w:rsidRDefault="00451310" w:rsidP="0045131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48"/>
                <w:szCs w:val="48"/>
                <w:lang w:eastAsia="fr-FR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310" w:rsidRPr="00451310" w:rsidRDefault="00451310" w:rsidP="00451310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451310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310" w:rsidRPr="00451310" w:rsidRDefault="00451310" w:rsidP="00451310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451310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1310" w:rsidRPr="00451310" w:rsidRDefault="00451310" w:rsidP="004513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45131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KOURAA MAROUANE</w:t>
            </w:r>
          </w:p>
        </w:tc>
      </w:tr>
      <w:tr w:rsidR="00451310" w:rsidRPr="00451310" w:rsidTr="00451310">
        <w:trPr>
          <w:trHeight w:val="315"/>
          <w:jc w:val="center"/>
        </w:trPr>
        <w:tc>
          <w:tcPr>
            <w:tcW w:w="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310" w:rsidRPr="00451310" w:rsidRDefault="00451310" w:rsidP="0045131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45131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68</w:t>
            </w:r>
          </w:p>
        </w:tc>
        <w:tc>
          <w:tcPr>
            <w:tcW w:w="70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51310" w:rsidRPr="00451310" w:rsidRDefault="00451310" w:rsidP="0045131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48"/>
                <w:szCs w:val="48"/>
                <w:lang w:eastAsia="fr-FR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1310" w:rsidRPr="00451310" w:rsidRDefault="00451310" w:rsidP="00451310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451310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310" w:rsidRPr="00451310" w:rsidRDefault="00451310" w:rsidP="00451310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</w:pPr>
            <w:r w:rsidRPr="00451310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fr-FR"/>
              </w:rPr>
              <w:t>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1310" w:rsidRPr="00451310" w:rsidRDefault="00451310" w:rsidP="004513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45131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MED KHALIL NAJIMI</w:t>
            </w:r>
          </w:p>
        </w:tc>
      </w:tr>
    </w:tbl>
    <w:p w:rsidR="00451310" w:rsidRDefault="00451310" w:rsidP="00451310"/>
    <w:p w:rsidR="00451310" w:rsidRDefault="00451310" w:rsidP="00451310">
      <w:r>
        <w:rPr>
          <w:noProof/>
          <w:lang w:eastAsia="fr-FR"/>
        </w:rPr>
        <w:drawing>
          <wp:inline distT="0" distB="0" distL="0" distR="0">
            <wp:extent cx="5274310" cy="3963670"/>
            <wp:effectExtent l="0" t="0" r="254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725_20393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1310" w:rsidSect="00EB73FA">
      <w:pgSz w:w="11906" w:h="16838"/>
      <w:pgMar w:top="709" w:right="1800" w:bottom="993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defaultTabStop w:val="708"/>
  <w:hyphenationZone w:val="425"/>
  <w:characterSpacingControl w:val="doNotCompress"/>
  <w:compat/>
  <w:rsids>
    <w:rsidRoot w:val="00EB73FA"/>
    <w:rsid w:val="00004B0E"/>
    <w:rsid w:val="001E00F7"/>
    <w:rsid w:val="00451310"/>
    <w:rsid w:val="00883D2A"/>
    <w:rsid w:val="00D93AA5"/>
    <w:rsid w:val="00E14E74"/>
    <w:rsid w:val="00EB73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4E7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B7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B73F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B73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EB73F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29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2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4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7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chess-results.com/tnr368625.aspx?lan=20|win=new&amp;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http://chess-results.com/tnr368625.aspx?lan=20|win=new&amp;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CLASSEMENT</Template>
  <TotalTime>2</TotalTime>
  <Pages>4</Pages>
  <Words>540</Words>
  <Characters>2973</Characters>
  <Application>Microsoft Office Word</Application>
  <DocSecurity>0</DocSecurity>
  <Lines>24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userhp</dc:creator>
  <cp:lastModifiedBy>hp</cp:lastModifiedBy>
  <cp:revision>2</cp:revision>
  <dcterms:created xsi:type="dcterms:W3CDTF">2018-08-15T11:07:00Z</dcterms:created>
  <dcterms:modified xsi:type="dcterms:W3CDTF">2018-08-15T11:07:00Z</dcterms:modified>
</cp:coreProperties>
</file>